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222" w:rsidRDefault="00932222" w:rsidP="00624268">
      <w:pPr>
        <w:rPr>
          <w:rFonts w:ascii="Arial" w:hAnsi="Arial" w:cs="Arial"/>
          <w:b/>
          <w:bCs/>
          <w:sz w:val="28"/>
        </w:rPr>
      </w:pPr>
    </w:p>
    <w:p w:rsidR="00B8134D" w:rsidRPr="00932222" w:rsidRDefault="00036A00" w:rsidP="00A11B3A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 xml:space="preserve">HORÁRIO DA </w:t>
      </w:r>
      <w:r w:rsidR="00B8134D" w:rsidRPr="00932222">
        <w:rPr>
          <w:rFonts w:ascii="Arial" w:hAnsi="Arial" w:cs="Arial"/>
          <w:b/>
          <w:bCs/>
          <w:sz w:val="28"/>
        </w:rPr>
        <w:t xml:space="preserve">COORDENAÇÃO </w:t>
      </w:r>
      <w:r w:rsidR="00970271">
        <w:rPr>
          <w:rFonts w:ascii="Arial" w:hAnsi="Arial" w:cs="Arial"/>
          <w:b/>
          <w:bCs/>
          <w:sz w:val="28"/>
        </w:rPr>
        <w:t xml:space="preserve">DO </w:t>
      </w:r>
      <w:r w:rsidR="00A16994">
        <w:rPr>
          <w:rFonts w:ascii="Arial" w:hAnsi="Arial" w:cs="Arial"/>
          <w:b/>
          <w:bCs/>
          <w:sz w:val="28"/>
        </w:rPr>
        <w:t xml:space="preserve">CURSO </w:t>
      </w:r>
      <w:r>
        <w:rPr>
          <w:rFonts w:ascii="Arial" w:hAnsi="Arial" w:cs="Arial"/>
          <w:b/>
          <w:bCs/>
          <w:sz w:val="28"/>
        </w:rPr>
        <w:t>DE JORNALISMO</w:t>
      </w:r>
    </w:p>
    <w:p w:rsidR="00B8134D" w:rsidRPr="00932222" w:rsidRDefault="00B8134D" w:rsidP="00B8134D">
      <w:pPr>
        <w:rPr>
          <w:sz w:val="28"/>
        </w:rPr>
      </w:pPr>
    </w:p>
    <w:tbl>
      <w:tblPr>
        <w:tblpPr w:leftFromText="141" w:rightFromText="141" w:vertAnchor="page" w:horzAnchor="margin" w:tblpXSpec="center" w:tblpY="3721"/>
        <w:tblW w:w="132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23"/>
        <w:gridCol w:w="2214"/>
        <w:gridCol w:w="2181"/>
        <w:gridCol w:w="2213"/>
        <w:gridCol w:w="2181"/>
        <w:gridCol w:w="2126"/>
      </w:tblGrid>
      <w:tr w:rsidR="00932222" w:rsidRPr="00932222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222" w:rsidRPr="00932222" w:rsidRDefault="00932222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HORA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222" w:rsidRPr="00932222" w:rsidRDefault="00932222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 xml:space="preserve">SEGUNDA 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222" w:rsidRPr="00932222" w:rsidRDefault="00932222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TERÇA</w:t>
            </w: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222" w:rsidRPr="00932222" w:rsidRDefault="00932222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QUARTA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32222" w:rsidRPr="00932222" w:rsidRDefault="00932222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QUINTA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32222" w:rsidRPr="00932222" w:rsidRDefault="00932222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 xml:space="preserve">SEXTA </w:t>
            </w:r>
          </w:p>
        </w:tc>
      </w:tr>
      <w:tr w:rsidR="00624268" w:rsidRPr="00932222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12:00h às 13:00h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4268" w:rsidRPr="00932222" w:rsidRDefault="00624268" w:rsidP="00932222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B4DE6" w:rsidRPr="00932222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13:00h à</w:t>
            </w:r>
            <w:r w:rsidRPr="00932222">
              <w:rPr>
                <w:rFonts w:ascii="Arial" w:hAnsi="Arial" w:cs="Arial"/>
                <w:b/>
                <w:bCs/>
              </w:rPr>
              <w:t>s 14:00h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jc w:val="center"/>
              <w:rPr>
                <w:rFonts w:ascii="Arial" w:hAnsi="Arial" w:cs="Arial"/>
              </w:rPr>
            </w:pPr>
          </w:p>
        </w:tc>
      </w:tr>
      <w:tr w:rsidR="000B4DE6" w:rsidRPr="00932222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 xml:space="preserve">14:00h </w:t>
            </w:r>
            <w:r>
              <w:rPr>
                <w:rFonts w:ascii="Arial" w:hAnsi="Arial" w:cs="Arial"/>
                <w:b/>
                <w:bCs/>
              </w:rPr>
              <w:t xml:space="preserve"> à</w:t>
            </w:r>
            <w:r w:rsidRPr="00932222">
              <w:rPr>
                <w:rFonts w:ascii="Arial" w:hAnsi="Arial" w:cs="Arial"/>
                <w:b/>
                <w:bCs/>
              </w:rPr>
              <w:t>s 15:00h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jc w:val="center"/>
              <w:rPr>
                <w:rFonts w:ascii="Arial" w:hAnsi="Arial" w:cs="Arial"/>
              </w:rPr>
            </w:pPr>
          </w:p>
        </w:tc>
      </w:tr>
      <w:tr w:rsidR="000B4DE6" w:rsidRPr="00932222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 xml:space="preserve">15:00h </w:t>
            </w:r>
            <w:r>
              <w:rPr>
                <w:rFonts w:ascii="Arial" w:hAnsi="Arial" w:cs="Arial"/>
                <w:b/>
                <w:bCs/>
              </w:rPr>
              <w:t xml:space="preserve"> à</w:t>
            </w:r>
            <w:r w:rsidRPr="00932222">
              <w:rPr>
                <w:rFonts w:ascii="Arial" w:hAnsi="Arial" w:cs="Arial"/>
                <w:b/>
                <w:bCs/>
              </w:rPr>
              <w:t>s 16:00h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COORDENAÇÂO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4DE6" w:rsidRPr="00932222" w:rsidRDefault="000B4DE6" w:rsidP="000B4DE6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</w:p>
        </w:tc>
      </w:tr>
      <w:tr w:rsidR="00624268" w:rsidRPr="00932222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 xml:space="preserve">16:00h </w:t>
            </w:r>
            <w:r>
              <w:rPr>
                <w:rFonts w:ascii="Arial" w:hAnsi="Arial" w:cs="Arial"/>
                <w:b/>
                <w:bCs/>
              </w:rPr>
              <w:t xml:space="preserve"> à</w:t>
            </w:r>
            <w:r w:rsidRPr="00932222">
              <w:rPr>
                <w:rFonts w:ascii="Arial" w:hAnsi="Arial" w:cs="Arial"/>
                <w:b/>
                <w:bCs/>
              </w:rPr>
              <w:t>s 17:00h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</w:p>
        </w:tc>
      </w:tr>
      <w:tr w:rsidR="00624268" w:rsidRPr="00932222" w:rsidTr="008C44E6">
        <w:trPr>
          <w:trHeight w:val="38"/>
        </w:trPr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541271">
              <w:rPr>
                <w:rFonts w:ascii="Arial" w:hAnsi="Arial" w:cs="Arial"/>
                <w:b/>
                <w:bCs/>
              </w:rPr>
              <w:t>17:00h</w:t>
            </w:r>
            <w:r>
              <w:rPr>
                <w:rFonts w:ascii="Arial" w:hAnsi="Arial" w:cs="Arial"/>
                <w:b/>
                <w:bCs/>
              </w:rPr>
              <w:t xml:space="preserve"> às 18:00h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jc w:val="center"/>
              <w:rPr>
                <w:rFonts w:ascii="Arial" w:hAnsi="Arial" w:cs="Arial"/>
              </w:rPr>
            </w:pPr>
          </w:p>
        </w:tc>
      </w:tr>
      <w:tr w:rsidR="00624268" w:rsidRPr="00932222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18:00h às 19:00h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Default="00624268" w:rsidP="00624268">
            <w:pPr>
              <w:jc w:val="center"/>
            </w:pP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4268" w:rsidRPr="00047769" w:rsidRDefault="00624268" w:rsidP="0062426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24268" w:rsidRPr="00932222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19:00h às 20:00h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Default="00624268" w:rsidP="00624268">
            <w:pPr>
              <w:jc w:val="center"/>
            </w:pP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4268" w:rsidRPr="00047769" w:rsidRDefault="00624268" w:rsidP="0062426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24268" w:rsidRPr="00932222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20:00h às 21:00h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Default="00624268" w:rsidP="00624268">
            <w:pPr>
              <w:jc w:val="center"/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Default="00624268" w:rsidP="00624268">
            <w:pPr>
              <w:jc w:val="center"/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Default="00624268" w:rsidP="00624268">
            <w:pPr>
              <w:jc w:val="center"/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4268" w:rsidRDefault="00624268" w:rsidP="00624268">
            <w:pPr>
              <w:jc w:val="center"/>
            </w:pPr>
          </w:p>
        </w:tc>
      </w:tr>
      <w:tr w:rsidR="00624268" w:rsidRPr="00932222" w:rsidTr="008C44E6"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21:00h às 22:00h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Default="00624268" w:rsidP="00624268">
            <w:pPr>
              <w:jc w:val="center"/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Pr="00932222" w:rsidRDefault="00624268" w:rsidP="0062426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Default="00624268" w:rsidP="00624268">
            <w:pPr>
              <w:jc w:val="center"/>
            </w:pPr>
          </w:p>
        </w:tc>
        <w:tc>
          <w:tcPr>
            <w:tcW w:w="21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24268" w:rsidRDefault="00624268" w:rsidP="00624268">
            <w:pPr>
              <w:jc w:val="center"/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24268" w:rsidRDefault="00624268" w:rsidP="00624268">
            <w:pPr>
              <w:jc w:val="center"/>
            </w:pPr>
          </w:p>
        </w:tc>
      </w:tr>
    </w:tbl>
    <w:p w:rsidR="007E565A" w:rsidRDefault="007E565A" w:rsidP="00B8134D"/>
    <w:p w:rsidR="00702E16" w:rsidRDefault="00702E16" w:rsidP="00B8134D"/>
    <w:p w:rsidR="00702E16" w:rsidRDefault="00702E16" w:rsidP="00B8134D"/>
    <w:p w:rsidR="00036A00" w:rsidRDefault="00036A00" w:rsidP="00B8134D"/>
    <w:p w:rsidR="00036A00" w:rsidRDefault="00036A00" w:rsidP="009526C9">
      <w:pPr>
        <w:jc w:val="center"/>
      </w:pPr>
    </w:p>
    <w:p w:rsidR="00036A00" w:rsidRDefault="00624268" w:rsidP="00624268">
      <w:pPr>
        <w:jc w:val="center"/>
      </w:pPr>
      <w:r>
        <w:rPr>
          <w:rFonts w:ascii="Arial" w:hAnsi="Arial" w:cs="Arial"/>
          <w:b/>
          <w:noProof/>
          <w:lang w:eastAsia="pt-BR"/>
        </w:rPr>
        <w:drawing>
          <wp:inline distT="0" distB="0" distL="0" distR="0" wp14:anchorId="63C17996" wp14:editId="10626C67">
            <wp:extent cx="1524000" cy="361950"/>
            <wp:effectExtent l="0" t="0" r="0" b="0"/>
            <wp:docPr id="2" name="Imagem 2" descr="Assinat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132" w:rsidRPr="00316132" w:rsidRDefault="00316132" w:rsidP="00702E16">
      <w:pPr>
        <w:jc w:val="center"/>
        <w:rPr>
          <w:rFonts w:ascii="Arial" w:hAnsi="Arial" w:cs="Arial"/>
          <w:b/>
        </w:rPr>
      </w:pPr>
      <w:r w:rsidRPr="00316132">
        <w:rPr>
          <w:rFonts w:ascii="Arial" w:hAnsi="Arial" w:cs="Arial"/>
          <w:b/>
        </w:rPr>
        <w:t>_________________________________________</w:t>
      </w:r>
      <w:r w:rsidR="00702E16">
        <w:rPr>
          <w:rFonts w:ascii="Arial" w:hAnsi="Arial" w:cs="Arial"/>
          <w:b/>
        </w:rPr>
        <w:t>________</w:t>
      </w:r>
    </w:p>
    <w:p w:rsidR="00316132" w:rsidRPr="00316132" w:rsidRDefault="00C66ACF" w:rsidP="0031613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Prof</w:t>
      </w:r>
      <w:r w:rsidR="00316132" w:rsidRPr="00316132">
        <w:rPr>
          <w:rFonts w:ascii="Arial" w:hAnsi="Arial" w:cs="Arial"/>
          <w:b/>
        </w:rPr>
        <w:t>.</w:t>
      </w:r>
      <w:r w:rsidR="00961804">
        <w:rPr>
          <w:rFonts w:ascii="Arial" w:hAnsi="Arial" w:cs="Arial"/>
          <w:b/>
        </w:rPr>
        <w:t xml:space="preserve"> M</w:t>
      </w:r>
      <w:r>
        <w:rPr>
          <w:rFonts w:ascii="Arial" w:hAnsi="Arial" w:cs="Arial"/>
          <w:b/>
        </w:rPr>
        <w:t>e</w:t>
      </w:r>
      <w:r w:rsidR="00961804">
        <w:rPr>
          <w:rFonts w:ascii="Arial" w:hAnsi="Arial" w:cs="Arial"/>
          <w:b/>
        </w:rPr>
        <w:t>.</w:t>
      </w:r>
      <w:r w:rsidR="005A4D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Isael de Sousa Pereira</w:t>
      </w:r>
      <w:r w:rsidR="00316132" w:rsidRPr="00316132">
        <w:rPr>
          <w:rFonts w:ascii="Arial" w:hAnsi="Arial" w:cs="Arial"/>
          <w:b/>
        </w:rPr>
        <w:t xml:space="preserve"> </w:t>
      </w:r>
    </w:p>
    <w:p w:rsidR="007E565A" w:rsidRPr="00036A00" w:rsidRDefault="00C66ACF" w:rsidP="00036A0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Coordenador</w:t>
      </w:r>
      <w:r w:rsidR="00316132" w:rsidRPr="00316132">
        <w:rPr>
          <w:rFonts w:ascii="Arial" w:hAnsi="Arial" w:cs="Arial"/>
          <w:b/>
        </w:rPr>
        <w:t xml:space="preserve"> do Curso de Jornalismo</w:t>
      </w:r>
    </w:p>
    <w:sectPr w:rsidR="007E565A" w:rsidRPr="00036A00" w:rsidSect="00A11B3A">
      <w:headerReference w:type="default" r:id="rId7"/>
      <w:footerReference w:type="default" r:id="rId8"/>
      <w:pgSz w:w="16838" w:h="11906" w:orient="landscape"/>
      <w:pgMar w:top="1847" w:right="1417" w:bottom="1701" w:left="1417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02A" w:rsidRDefault="00EC202A" w:rsidP="00B8134D">
      <w:r>
        <w:separator/>
      </w:r>
    </w:p>
  </w:endnote>
  <w:endnote w:type="continuationSeparator" w:id="0">
    <w:p w:rsidR="00EC202A" w:rsidRDefault="00EC202A" w:rsidP="00B81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34D" w:rsidRPr="00C109C8" w:rsidRDefault="00B8134D" w:rsidP="00B8134D">
    <w:pPr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>_____________________________________________</w:t>
    </w:r>
    <w:r w:rsidRPr="00C109C8">
      <w:rPr>
        <w:rFonts w:ascii="Arial" w:hAnsi="Arial" w:cs="Arial"/>
        <w:b/>
        <w:sz w:val="16"/>
      </w:rPr>
      <w:t>_______________________________________________________________</w:t>
    </w:r>
  </w:p>
  <w:p w:rsidR="00B8134D" w:rsidRPr="00C109C8" w:rsidRDefault="00B8134D" w:rsidP="00B8134D">
    <w:pPr>
      <w:jc w:val="center"/>
      <w:rPr>
        <w:rFonts w:ascii="Arial" w:hAnsi="Arial" w:cs="Arial"/>
        <w:sz w:val="16"/>
      </w:rPr>
    </w:pPr>
    <w:r w:rsidRPr="00C109C8">
      <w:rPr>
        <w:rFonts w:ascii="Arial" w:hAnsi="Arial" w:cs="Arial"/>
        <w:sz w:val="16"/>
      </w:rPr>
      <w:t>INSTITUTO DE EDUCAÇÃO SUPERIOR RAIMUNDO SÁ</w:t>
    </w:r>
  </w:p>
  <w:p w:rsidR="00B8134D" w:rsidRPr="00C109C8" w:rsidRDefault="00B8134D" w:rsidP="00B8134D">
    <w:pPr>
      <w:jc w:val="center"/>
      <w:rPr>
        <w:rFonts w:ascii="Arial" w:hAnsi="Arial" w:cs="Arial"/>
        <w:sz w:val="16"/>
      </w:rPr>
    </w:pPr>
    <w:r w:rsidRPr="00C109C8">
      <w:rPr>
        <w:rFonts w:ascii="Arial" w:hAnsi="Arial" w:cs="Arial"/>
        <w:sz w:val="16"/>
      </w:rPr>
      <w:t>BR 3</w:t>
    </w:r>
    <w:r>
      <w:rPr>
        <w:rFonts w:ascii="Arial" w:hAnsi="Arial" w:cs="Arial"/>
        <w:sz w:val="16"/>
      </w:rPr>
      <w:t xml:space="preserve">16 – Km 302.5, Bairro Altamira - </w:t>
    </w:r>
    <w:r w:rsidRPr="00C109C8">
      <w:rPr>
        <w:rFonts w:ascii="Arial" w:hAnsi="Arial" w:cs="Arial"/>
        <w:sz w:val="16"/>
      </w:rPr>
      <w:t>Picos - PI</w:t>
    </w:r>
    <w:r>
      <w:rPr>
        <w:rFonts w:ascii="Arial" w:hAnsi="Arial" w:cs="Arial"/>
        <w:sz w:val="16"/>
      </w:rPr>
      <w:t xml:space="preserve"> Contatos: (89) 99994-9918/ (89) 99405-9609</w:t>
    </w:r>
    <w:r w:rsidRPr="00C109C8">
      <w:rPr>
        <w:rFonts w:ascii="Arial" w:hAnsi="Arial" w:cs="Arial"/>
        <w:sz w:val="16"/>
      </w:rPr>
      <w:t xml:space="preserve">. </w:t>
    </w:r>
  </w:p>
  <w:p w:rsidR="00B8134D" w:rsidRPr="00FC46AE" w:rsidRDefault="00EC202A" w:rsidP="00B8134D">
    <w:pPr>
      <w:jc w:val="center"/>
      <w:rPr>
        <w:rFonts w:ascii="Arial" w:hAnsi="Arial" w:cs="Arial"/>
        <w:sz w:val="16"/>
      </w:rPr>
    </w:pPr>
    <w:hyperlink r:id="rId1" w:history="1">
      <w:r w:rsidR="00B8134D" w:rsidRPr="00860B52">
        <w:rPr>
          <w:rStyle w:val="Hyperlink"/>
          <w:rFonts w:ascii="Arial" w:hAnsi="Arial" w:cs="Arial"/>
          <w:sz w:val="16"/>
        </w:rPr>
        <w:t>www.faculdadersa.edu.br</w:t>
      </w:r>
    </w:hyperlink>
  </w:p>
  <w:p w:rsidR="00B8134D" w:rsidRDefault="00B8134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02A" w:rsidRDefault="00EC202A" w:rsidP="00B8134D">
      <w:r>
        <w:separator/>
      </w:r>
    </w:p>
  </w:footnote>
  <w:footnote w:type="continuationSeparator" w:id="0">
    <w:p w:rsidR="00EC202A" w:rsidRDefault="00EC202A" w:rsidP="00B81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B3A" w:rsidRDefault="00E07DA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1704975</wp:posOffset>
              </wp:positionH>
              <wp:positionV relativeFrom="paragraph">
                <wp:posOffset>49530</wp:posOffset>
              </wp:positionV>
              <wp:extent cx="6482080" cy="847725"/>
              <wp:effectExtent l="9525" t="11430" r="13970" b="76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208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134D" w:rsidRDefault="00B8134D" w:rsidP="00A11B3A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INSTITUTO DE EDUCAÇÃO SUPERIOR RAIMUNDO SÁ</w:t>
                          </w:r>
                        </w:p>
                        <w:p w:rsidR="00B8134D" w:rsidRDefault="00B8134D" w:rsidP="00A11B3A">
                          <w:pPr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>COORDENAÇÃO DE GRADUAÇÃO</w:t>
                          </w:r>
                        </w:p>
                        <w:p w:rsidR="00047769" w:rsidRDefault="00047769" w:rsidP="00047769">
                          <w:pPr>
                            <w:jc w:val="both"/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CURSO DE BACHARELADO EM </w:t>
                          </w:r>
                          <w:r w:rsidR="00E07DA0">
                            <w:rPr>
                              <w:rFonts w:ascii="Arial" w:hAnsi="Arial" w:cs="Arial"/>
                              <w:b/>
                              <w:bCs/>
                            </w:rPr>
                            <w:t>JORNALISMO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4.25pt;margin-top:3.9pt;width:510.4pt;height:66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" strokecolor="white" strokeweight=".5pt">
              <v:textbox inset="7.45pt,3.85pt,7.45pt,3.85pt">
                <w:txbxContent>
                  <w:p w:rsidR="00B8134D" w:rsidRDefault="00B8134D" w:rsidP="00A11B3A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INSTITUTO DE EDUCAÇÃO SUPERIOR RAIMUNDO SÁ</w:t>
                    </w:r>
                  </w:p>
                  <w:p w:rsidR="00B8134D" w:rsidRDefault="00B8134D" w:rsidP="00A11B3A">
                    <w:pPr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>COORDENAÇÃO DE GRADUAÇÃO</w:t>
                    </w:r>
                  </w:p>
                  <w:p w:rsidR="00047769" w:rsidRDefault="00047769" w:rsidP="00047769">
                    <w:pPr>
                      <w:jc w:val="both"/>
                      <w:rPr>
                        <w:rFonts w:ascii="Arial" w:hAnsi="Arial" w:cs="Arial"/>
                        <w:b/>
                        <w:bCs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</w:rPr>
                      <w:t xml:space="preserve">CURSO DE BACHARELADO EM </w:t>
                    </w:r>
                    <w:r w:rsidR="00E07DA0">
                      <w:rPr>
                        <w:rFonts w:ascii="Arial" w:hAnsi="Arial" w:cs="Arial"/>
                        <w:b/>
                        <w:bCs/>
                      </w:rPr>
                      <w:t>JORNALISMO</w:t>
                    </w:r>
                  </w:p>
                </w:txbxContent>
              </v:textbox>
            </v:shape>
          </w:pict>
        </mc:Fallback>
      </mc:AlternateContent>
    </w:r>
    <w:r w:rsidR="00854823"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1033780</wp:posOffset>
          </wp:positionH>
          <wp:positionV relativeFrom="paragraph">
            <wp:posOffset>-37465</wp:posOffset>
          </wp:positionV>
          <wp:extent cx="581025" cy="1028700"/>
          <wp:effectExtent l="19050" t="0" r="9525" b="0"/>
          <wp:wrapSquare wrapText="bothSides"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287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8134D" w:rsidRDefault="00B8134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7A"/>
    <w:rsid w:val="00036A00"/>
    <w:rsid w:val="00047769"/>
    <w:rsid w:val="000816DA"/>
    <w:rsid w:val="00091231"/>
    <w:rsid w:val="000B4DE6"/>
    <w:rsid w:val="000C57C8"/>
    <w:rsid w:val="000F066E"/>
    <w:rsid w:val="000F35DD"/>
    <w:rsid w:val="0020518E"/>
    <w:rsid w:val="0025649E"/>
    <w:rsid w:val="00270E9C"/>
    <w:rsid w:val="00316132"/>
    <w:rsid w:val="0035108D"/>
    <w:rsid w:val="00356281"/>
    <w:rsid w:val="00373132"/>
    <w:rsid w:val="00381093"/>
    <w:rsid w:val="003F412E"/>
    <w:rsid w:val="00407B31"/>
    <w:rsid w:val="0041330B"/>
    <w:rsid w:val="00430EA2"/>
    <w:rsid w:val="0045177C"/>
    <w:rsid w:val="004D0EB2"/>
    <w:rsid w:val="004D6B76"/>
    <w:rsid w:val="004E3137"/>
    <w:rsid w:val="004E51EE"/>
    <w:rsid w:val="00541271"/>
    <w:rsid w:val="00550CB0"/>
    <w:rsid w:val="005673E0"/>
    <w:rsid w:val="005A4D87"/>
    <w:rsid w:val="005B41FB"/>
    <w:rsid w:val="005C1B99"/>
    <w:rsid w:val="00624268"/>
    <w:rsid w:val="00643C44"/>
    <w:rsid w:val="006D5732"/>
    <w:rsid w:val="006F1E9E"/>
    <w:rsid w:val="00702E16"/>
    <w:rsid w:val="007255EC"/>
    <w:rsid w:val="007533A4"/>
    <w:rsid w:val="007666A7"/>
    <w:rsid w:val="007E565A"/>
    <w:rsid w:val="00851246"/>
    <w:rsid w:val="00854823"/>
    <w:rsid w:val="00865085"/>
    <w:rsid w:val="008C44E6"/>
    <w:rsid w:val="008F797D"/>
    <w:rsid w:val="00932222"/>
    <w:rsid w:val="009526C9"/>
    <w:rsid w:val="00961804"/>
    <w:rsid w:val="00970271"/>
    <w:rsid w:val="00A11B3A"/>
    <w:rsid w:val="00A16994"/>
    <w:rsid w:val="00A3394A"/>
    <w:rsid w:val="00A403FA"/>
    <w:rsid w:val="00A8590D"/>
    <w:rsid w:val="00AA6BE6"/>
    <w:rsid w:val="00AB3F5E"/>
    <w:rsid w:val="00B3527A"/>
    <w:rsid w:val="00B42C7C"/>
    <w:rsid w:val="00B8134D"/>
    <w:rsid w:val="00BE1361"/>
    <w:rsid w:val="00BF1D98"/>
    <w:rsid w:val="00C156B9"/>
    <w:rsid w:val="00C35873"/>
    <w:rsid w:val="00C569F7"/>
    <w:rsid w:val="00C64CFA"/>
    <w:rsid w:val="00C66ACF"/>
    <w:rsid w:val="00D126F6"/>
    <w:rsid w:val="00D1427F"/>
    <w:rsid w:val="00D71008"/>
    <w:rsid w:val="00D97F96"/>
    <w:rsid w:val="00DD04AE"/>
    <w:rsid w:val="00DD373B"/>
    <w:rsid w:val="00E06FCB"/>
    <w:rsid w:val="00E07DA0"/>
    <w:rsid w:val="00E3664E"/>
    <w:rsid w:val="00E63458"/>
    <w:rsid w:val="00E97229"/>
    <w:rsid w:val="00EC202A"/>
    <w:rsid w:val="00EC27D3"/>
    <w:rsid w:val="00ED66DF"/>
    <w:rsid w:val="00FB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93FD40-95F6-4A60-92A0-F7F4B39B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34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etabela">
    <w:name w:val="Conteúdo de tabela"/>
    <w:basedOn w:val="Normal"/>
    <w:rsid w:val="00B8134D"/>
    <w:pPr>
      <w:suppressLineNumbers/>
    </w:pPr>
  </w:style>
  <w:style w:type="paragraph" w:styleId="Cabealho">
    <w:name w:val="header"/>
    <w:basedOn w:val="Normal"/>
    <w:link w:val="CabealhoChar"/>
    <w:uiPriority w:val="99"/>
    <w:unhideWhenUsed/>
    <w:rsid w:val="00B813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813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813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8134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basedOn w:val="Fontepargpadro"/>
    <w:rsid w:val="00B813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aculdaders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iente_01\Desktop\TABELA%20HORARIO%20COORDENA&#199;&#195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TABELA HORARIO COORDENAÇÃO</Template>
  <TotalTime>1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Links>
    <vt:vector size="6" baseType="variant">
      <vt:variant>
        <vt:i4>2293797</vt:i4>
      </vt:variant>
      <vt:variant>
        <vt:i4>0</vt:i4>
      </vt:variant>
      <vt:variant>
        <vt:i4>0</vt:i4>
      </vt:variant>
      <vt:variant>
        <vt:i4>5</vt:i4>
      </vt:variant>
      <vt:variant>
        <vt:lpwstr>http://www.faculdadersa.edu.br/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Cliente_01</dc:creator>
  <cp:lastModifiedBy>URSAPC01</cp:lastModifiedBy>
  <cp:revision>2</cp:revision>
  <cp:lastPrinted>2025-07-03T16:50:00Z</cp:lastPrinted>
  <dcterms:created xsi:type="dcterms:W3CDTF">2026-07-03T18:41:00Z</dcterms:created>
  <dcterms:modified xsi:type="dcterms:W3CDTF">2026-07-03T18:41:00Z</dcterms:modified>
</cp:coreProperties>
</file>